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38814958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21AC841" w14:textId="77777777" w:rsidR="000172E5" w:rsidRPr="00637200" w:rsidRDefault="00A37216" w:rsidP="00637200">
            <w:pPr>
              <w:pStyle w:val="Heading1"/>
              <w:outlineLvl w:val="0"/>
            </w:pPr>
            <w:r>
              <w:t xml:space="preserve">Youth Speaker </w:t>
            </w:r>
          </w:p>
        </w:tc>
      </w:tr>
      <w:tr w:rsidR="000172E5" w:rsidRPr="00846B76" w14:paraId="5A3B73A1" w14:textId="77777777" w:rsidTr="006145D8">
        <w:sdt>
          <w:sdtPr>
            <w:id w:val="1621259925"/>
            <w:placeholder>
              <w:docPart w:val="2C97AEB85E8A0D4485DE3E252EE10D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2E785BE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7029C86" w14:textId="77777777" w:rsidR="000172E5" w:rsidRPr="00846B76" w:rsidRDefault="000172E5" w:rsidP="00311D4F"/>
        </w:tc>
      </w:tr>
      <w:tr w:rsidR="000172E5" w:rsidRPr="00846B76" w14:paraId="11F78EF7" w14:textId="77777777" w:rsidTr="006145D8">
        <w:sdt>
          <w:sdtPr>
            <w:id w:val="-1470592894"/>
            <w:placeholder>
              <w:docPart w:val="824F345E43CAC54CB45D05A5894E9A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5CFD51C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2F630D" w14:textId="77777777" w:rsidR="000172E5" w:rsidRPr="00846B76" w:rsidRDefault="000172E5" w:rsidP="00311D4F"/>
        </w:tc>
      </w:tr>
      <w:tr w:rsidR="000172E5" w:rsidRPr="00846B76" w14:paraId="58339511" w14:textId="77777777" w:rsidTr="006145D8">
        <w:sdt>
          <w:sdtPr>
            <w:id w:val="946660661"/>
            <w:placeholder>
              <w:docPart w:val="A66279D6CCDB9D44946AA4F1A652BF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13457C5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181532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26F1DB42" w14:textId="77777777" w:rsidR="000172E5" w:rsidRPr="00A37216" w:rsidRDefault="00A37216" w:rsidP="00311D4F">
            <w:pPr>
              <w:rPr>
                <w:sz w:val="27"/>
                <w:szCs w:val="27"/>
              </w:rPr>
            </w:pPr>
            <w:r w:rsidRPr="00A37216">
              <w:rPr>
                <w:sz w:val="27"/>
                <w:szCs w:val="27"/>
              </w:rPr>
              <w:t>Home 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754061" w14:textId="77777777" w:rsidR="000172E5" w:rsidRPr="00846B76" w:rsidRDefault="000172E5" w:rsidP="00311D4F"/>
        </w:tc>
      </w:tr>
      <w:tr w:rsidR="000172E5" w:rsidRPr="00846B76" w14:paraId="57547513" w14:textId="77777777" w:rsidTr="006145D8">
        <w:sdt>
          <w:sdtPr>
            <w:id w:val="1334104394"/>
            <w:placeholder>
              <w:docPart w:val="18C25D972B9F6141AC0E39569FD107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EA801F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8420206" w14:textId="77777777" w:rsidR="000172E5" w:rsidRPr="00846B76" w:rsidRDefault="000172E5" w:rsidP="00311D4F"/>
        </w:tc>
      </w:tr>
      <w:tr w:rsidR="000172E5" w:rsidRPr="00846B76" w14:paraId="79D1BF03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E1C2C0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A3B17A0" w14:textId="77777777" w:rsidTr="006145D8">
        <w:tc>
          <w:tcPr>
            <w:tcW w:w="1334" w:type="pct"/>
            <w:vAlign w:val="bottom"/>
          </w:tcPr>
          <w:p w14:paraId="7E99D850" w14:textId="77777777" w:rsidR="000172E5" w:rsidRPr="00846B76" w:rsidRDefault="00A37216" w:rsidP="00311D4F">
            <w:pPr>
              <w:pStyle w:val="NormalIndent"/>
            </w:pPr>
            <w:r>
              <w:t>Grade Level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0C6993" w14:textId="77777777" w:rsidR="000172E5" w:rsidRPr="00846B76" w:rsidRDefault="000172E5" w:rsidP="00311D4F"/>
        </w:tc>
      </w:tr>
      <w:tr w:rsidR="000172E5" w:rsidRPr="00846B76" w14:paraId="5EBDE3BE" w14:textId="77777777" w:rsidTr="006145D8">
        <w:tc>
          <w:tcPr>
            <w:tcW w:w="1334" w:type="pct"/>
            <w:vAlign w:val="bottom"/>
          </w:tcPr>
          <w:p w14:paraId="58062C44" w14:textId="77777777" w:rsidR="000172E5" w:rsidRPr="00846B76" w:rsidRDefault="00A37216" w:rsidP="00311D4F">
            <w:pPr>
              <w:pStyle w:val="NormalIndent"/>
            </w:pPr>
            <w:r>
              <w:t>School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DD100E" w14:textId="77777777" w:rsidR="000172E5" w:rsidRPr="00846B76" w:rsidRDefault="000172E5" w:rsidP="00311D4F"/>
        </w:tc>
      </w:tr>
      <w:tr w:rsidR="000172E5" w:rsidRPr="00846B76" w14:paraId="7DDCC6CD" w14:textId="77777777" w:rsidTr="006145D8">
        <w:tc>
          <w:tcPr>
            <w:tcW w:w="1334" w:type="pct"/>
            <w:vAlign w:val="bottom"/>
          </w:tcPr>
          <w:p w14:paraId="35D6D733" w14:textId="77777777" w:rsidR="000172E5" w:rsidRPr="00846B76" w:rsidRDefault="00A37216" w:rsidP="00311D4F">
            <w:pPr>
              <w:pStyle w:val="NormalIndent"/>
            </w:pPr>
            <w:r>
              <w:t>Gender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0A9DF1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859D4EE" w14:textId="77777777" w:rsidR="000172E5" w:rsidRPr="00846B76" w:rsidRDefault="00A37216" w:rsidP="00A37216">
            <w:pPr>
              <w:jc w:val="center"/>
            </w:pPr>
            <w:r>
              <w:t>Age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4A9902" w14:textId="77777777" w:rsidR="000172E5" w:rsidRPr="00846B76" w:rsidRDefault="000172E5" w:rsidP="00311D4F"/>
        </w:tc>
      </w:tr>
      <w:tr w:rsidR="000172E5" w:rsidRPr="00846B76" w14:paraId="11402BDA" w14:textId="77777777" w:rsidTr="006145D8">
        <w:tc>
          <w:tcPr>
            <w:tcW w:w="1334" w:type="pct"/>
            <w:vAlign w:val="bottom"/>
          </w:tcPr>
          <w:p w14:paraId="19C3A7F4" w14:textId="77777777" w:rsidR="000172E5" w:rsidRPr="00846B76" w:rsidRDefault="00A37216" w:rsidP="00311D4F">
            <w:pPr>
              <w:pStyle w:val="NormalIndent"/>
            </w:pPr>
            <w:r>
              <w:t>Why do you want to join the panel?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20EEA53" w14:textId="77777777" w:rsidR="000172E5" w:rsidRPr="00846B76" w:rsidRDefault="000172E5" w:rsidP="00311D4F"/>
        </w:tc>
      </w:tr>
      <w:tr w:rsidR="000172E5" w:rsidRPr="00846B76" w14:paraId="6EB738DE" w14:textId="77777777" w:rsidTr="006145D8">
        <w:tc>
          <w:tcPr>
            <w:tcW w:w="1334" w:type="pct"/>
            <w:vAlign w:val="bottom"/>
          </w:tcPr>
          <w:p w14:paraId="65DEF86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35ED6137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CEDF7F1" w14:textId="77777777" w:rsidTr="006145D8">
        <w:tc>
          <w:tcPr>
            <w:tcW w:w="1345" w:type="pct"/>
            <w:gridSpan w:val="2"/>
            <w:vAlign w:val="bottom"/>
          </w:tcPr>
          <w:p w14:paraId="060D9E34" w14:textId="77777777" w:rsidR="000172E5" w:rsidRPr="00846B76" w:rsidRDefault="000172E5" w:rsidP="00637200"/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537AE69D" w14:textId="77777777" w:rsidR="000172E5" w:rsidRPr="00846B76" w:rsidRDefault="000172E5" w:rsidP="00637200"/>
        </w:tc>
      </w:tr>
    </w:tbl>
    <w:p w14:paraId="404DA966" w14:textId="2F04EF7C" w:rsidR="000172E5" w:rsidRPr="00640ACC" w:rsidRDefault="00640ACC" w:rsidP="00637200">
      <w:pPr>
        <w:rPr>
          <w:b/>
          <w:bCs/>
          <w:i/>
          <w:iCs/>
          <w:color w:val="0070C0"/>
          <w:sz w:val="24"/>
          <w:szCs w:val="24"/>
          <w:u w:val="single"/>
        </w:rPr>
      </w:pPr>
      <w:r w:rsidRPr="00640ACC">
        <w:rPr>
          <w:b/>
          <w:bCs/>
          <w:i/>
          <w:iCs/>
          <w:color w:val="0070C0"/>
          <w:sz w:val="24"/>
          <w:szCs w:val="24"/>
          <w:u w:val="single"/>
        </w:rPr>
        <w:t>Email completed form to: info@empowered-u.org</w:t>
      </w:r>
    </w:p>
    <w:sectPr w:rsidR="000172E5" w:rsidRPr="00640ACC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B36A1" w14:textId="77777777" w:rsidR="007F1374" w:rsidRDefault="007F1374" w:rsidP="000172E5">
      <w:pPr>
        <w:spacing w:after="0" w:line="240" w:lineRule="auto"/>
      </w:pPr>
      <w:r>
        <w:separator/>
      </w:r>
    </w:p>
  </w:endnote>
  <w:endnote w:type="continuationSeparator" w:id="0">
    <w:p w14:paraId="64B7C992" w14:textId="77777777" w:rsidR="007F1374" w:rsidRDefault="007F137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2127D4-E3A7-BE4B-8F10-72F66F0D8825}"/>
    <w:embedBold r:id="rId2" w:fontKey="{65AEB807-FA60-AC42-9EC7-F5355C38E7C9}"/>
    <w:embedItalic r:id="rId3" w:fontKey="{CF9F61AF-7F21-4345-B364-7D388ED0FB58}"/>
    <w:embedBoldItalic r:id="rId4" w:fontKey="{37B22399-A4D0-FB49-AC7C-84B7B23F66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E3F44A3-E642-3C47-A4D3-418CC6607633}"/>
    <w:embedBold r:id="rId6" w:fontKey="{1B08C122-9A25-BE49-8553-73C9E477C9CA}"/>
    <w:embedBoldItalic r:id="rId7" w:fontKey="{9397C293-9DA9-2441-BA14-7AA00E68424A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3C06BE75-BA0A-6B48-9715-CEABB9E957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642CABC4-DDDE-ED46-99BF-0373285EC5F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5F21983F-4115-A34D-BF1F-2955440A9D0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0C4166A4-4750-1A48-B0BE-4A01ED9BFC8C}"/>
    <w:embedBold r:id="rId12" w:fontKey="{6745C803-738B-FF42-A637-3F7774C7A1A8}"/>
    <w:embedItalic r:id="rId13" w:fontKey="{10155A92-D754-3946-B4F5-898491E842C2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D2F9C061-5492-8540-98D6-78B515E1F9D9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A37216" w:rsidRPr="00311D4F" w14:paraId="0113BD5B" w14:textId="77777777" w:rsidTr="00637200">
      <w:tc>
        <w:tcPr>
          <w:tcW w:w="4675" w:type="dxa"/>
          <w:vAlign w:val="center"/>
        </w:tcPr>
        <w:p w14:paraId="1F725AD7" w14:textId="77777777" w:rsidR="00A37216" w:rsidRPr="00311D4F" w:rsidRDefault="00A37216" w:rsidP="00637200">
          <w:pPr>
            <w:pStyle w:val="Footer"/>
            <w:jc w:val="right"/>
          </w:pPr>
        </w:p>
      </w:tc>
    </w:tr>
  </w:tbl>
  <w:p w14:paraId="6D53F7F7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6A52A6" w14:textId="77777777" w:rsidR="007F1374" w:rsidRDefault="007F1374" w:rsidP="000172E5">
      <w:pPr>
        <w:spacing w:after="0" w:line="240" w:lineRule="auto"/>
      </w:pPr>
      <w:r>
        <w:separator/>
      </w:r>
    </w:p>
  </w:footnote>
  <w:footnote w:type="continuationSeparator" w:id="0">
    <w:p w14:paraId="1EC3FB04" w14:textId="77777777" w:rsidR="007F1374" w:rsidRDefault="007F137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741"/>
      <w:gridCol w:w="7619"/>
    </w:tblGrid>
    <w:tr w:rsidR="00A37216" w:rsidRPr="00637200" w14:paraId="25D86F67" w14:textId="77777777" w:rsidTr="00384B05">
      <w:trPr>
        <w:trHeight w:val="990"/>
      </w:trPr>
      <w:tc>
        <w:tcPr>
          <w:tcW w:w="1350" w:type="dxa"/>
          <w:vAlign w:val="center"/>
        </w:tcPr>
        <w:p w14:paraId="1B52B69D" w14:textId="77777777" w:rsidR="00B337A2" w:rsidRPr="00637200" w:rsidRDefault="00A37216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570128C0" wp14:editId="62853155">
                <wp:extent cx="968991" cy="585271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mall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9733" cy="597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F34561D" w14:textId="77777777" w:rsidR="00B337A2" w:rsidRPr="00637200" w:rsidRDefault="00A37216" w:rsidP="00637200">
          <w:pPr>
            <w:pStyle w:val="Header"/>
          </w:pPr>
          <w:r>
            <w:t>Panel Sign-up Form</w:t>
          </w:r>
        </w:p>
      </w:tc>
    </w:tr>
  </w:tbl>
  <w:p w14:paraId="7B36863A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21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0ACC"/>
    <w:rsid w:val="007147D7"/>
    <w:rsid w:val="00770F25"/>
    <w:rsid w:val="007A35A8"/>
    <w:rsid w:val="007B0A85"/>
    <w:rsid w:val="007C6A52"/>
    <w:rsid w:val="007F1374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37216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1306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85B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sleygadson/Library/Containers/com.microsoft.Word/Data/Library/Application%20Support/Microsoft/Office/16.0/DTS/Search/%7b683A8B0E-69B6-EE46-87C7-8E2F12A10480%7dtf3336575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C97AEB85E8A0D4485DE3E252EE10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B2AD9-2AF8-BC45-B621-EC82F2F67C53}"/>
      </w:docPartPr>
      <w:docPartBody>
        <w:p w:rsidR="003D10F9" w:rsidRDefault="00EE2FAC">
          <w:pPr>
            <w:pStyle w:val="2C97AEB85E8A0D4485DE3E252EE10D28"/>
          </w:pPr>
          <w:r w:rsidRPr="006145D8">
            <w:t>First Name</w:t>
          </w:r>
        </w:p>
      </w:docPartBody>
    </w:docPart>
    <w:docPart>
      <w:docPartPr>
        <w:name w:val="824F345E43CAC54CB45D05A5894E9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F88EB-DDD4-6F41-968C-C5FEC78EC6F8}"/>
      </w:docPartPr>
      <w:docPartBody>
        <w:p w:rsidR="003D10F9" w:rsidRDefault="00EE2FAC">
          <w:pPr>
            <w:pStyle w:val="824F345E43CAC54CB45D05A5894E9AFA"/>
          </w:pPr>
          <w:r w:rsidRPr="006145D8">
            <w:t>Last Name</w:t>
          </w:r>
        </w:p>
      </w:docPartBody>
    </w:docPart>
    <w:docPart>
      <w:docPartPr>
        <w:name w:val="A66279D6CCDB9D44946AA4F1A652B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EF27D-BADB-6446-A7BD-E0398DD3B69E}"/>
      </w:docPartPr>
      <w:docPartBody>
        <w:p w:rsidR="003D10F9" w:rsidRDefault="00EE2FAC">
          <w:pPr>
            <w:pStyle w:val="A66279D6CCDB9D44946AA4F1A652BFA7"/>
          </w:pPr>
          <w:r w:rsidRPr="006145D8">
            <w:t>Cell Phone</w:t>
          </w:r>
        </w:p>
      </w:docPartBody>
    </w:docPart>
    <w:docPart>
      <w:docPartPr>
        <w:name w:val="18C25D972B9F6141AC0E39569FD10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4B73E-2857-F142-8B4E-DD442CA4C1B1}"/>
      </w:docPartPr>
      <w:docPartBody>
        <w:p w:rsidR="003D10F9" w:rsidRDefault="00EE2FAC">
          <w:pPr>
            <w:pStyle w:val="18C25D972B9F6141AC0E39569FD10781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AC"/>
    <w:rsid w:val="003D10F9"/>
    <w:rsid w:val="00BB5B35"/>
    <w:rsid w:val="00EE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861E2D85DA809543B2CE95CF1CA2A763">
    <w:name w:val="861E2D85DA809543B2CE95CF1CA2A763"/>
  </w:style>
  <w:style w:type="paragraph" w:customStyle="1" w:styleId="2C97AEB85E8A0D4485DE3E252EE10D28">
    <w:name w:val="2C97AEB85E8A0D4485DE3E252EE10D28"/>
  </w:style>
  <w:style w:type="paragraph" w:customStyle="1" w:styleId="824F345E43CAC54CB45D05A5894E9AFA">
    <w:name w:val="824F345E43CAC54CB45D05A5894E9AFA"/>
  </w:style>
  <w:style w:type="paragraph" w:customStyle="1" w:styleId="A66279D6CCDB9D44946AA4F1A652BFA7">
    <w:name w:val="A66279D6CCDB9D44946AA4F1A652BFA7"/>
  </w:style>
  <w:style w:type="paragraph" w:customStyle="1" w:styleId="A72B2134973BA546B16201ECEED611F2">
    <w:name w:val="A72B2134973BA546B16201ECEED611F2"/>
  </w:style>
  <w:style w:type="paragraph" w:customStyle="1" w:styleId="18C25D972B9F6141AC0E39569FD10781">
    <w:name w:val="18C25D972B9F6141AC0E39569FD10781"/>
  </w:style>
  <w:style w:type="paragraph" w:customStyle="1" w:styleId="DC827C6879F33D45B5BF8A91D1C1371A">
    <w:name w:val="DC827C6879F33D45B5BF8A91D1C1371A"/>
  </w:style>
  <w:style w:type="paragraph" w:customStyle="1" w:styleId="704F54274164A947983FC3271757B84C">
    <w:name w:val="704F54274164A947983FC3271757B84C"/>
  </w:style>
  <w:style w:type="paragraph" w:customStyle="1" w:styleId="ED97548BFDB66743BE31EC34A3B4419C">
    <w:name w:val="ED97548BFDB66743BE31EC34A3B4419C"/>
  </w:style>
  <w:style w:type="paragraph" w:customStyle="1" w:styleId="BB4AD0814EE386468A8BE286066DC367">
    <w:name w:val="BB4AD0814EE386468A8BE286066DC367"/>
  </w:style>
  <w:style w:type="paragraph" w:customStyle="1" w:styleId="0C9A2FBF2E4A4248933034D1469E3683">
    <w:name w:val="0C9A2FBF2E4A4248933034D1469E3683"/>
  </w:style>
  <w:style w:type="paragraph" w:customStyle="1" w:styleId="EFB72197BDDB5A4FB3671800115E78C9">
    <w:name w:val="EFB72197BDDB5A4FB3671800115E78C9"/>
  </w:style>
  <w:style w:type="paragraph" w:customStyle="1" w:styleId="95FE61BE2BAEC346844FC3AFE899BF79">
    <w:name w:val="95FE61BE2BAEC346844FC3AFE899BF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36</Words>
  <Characters>174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2020-06-23T12:09:00Z</dcterms:created>
  <dcterms:modified xsi:type="dcterms:W3CDTF">2020-06-23T12:17:00Z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